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F97" w:rsidRDefault="00C30D0E">
      <w:pPr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Załącznik nr 1 do SWZ</w:t>
      </w:r>
    </w:p>
    <w:p w:rsidR="007E2F97" w:rsidRDefault="007E2F97">
      <w:pPr>
        <w:pStyle w:val="Standard"/>
        <w:spacing w:after="0" w:line="276" w:lineRule="auto"/>
        <w:jc w:val="center"/>
        <w:rPr>
          <w:rFonts w:ascii="Times New Roman" w:hAnsi="Times New Roman"/>
          <w:b/>
        </w:rPr>
      </w:pPr>
    </w:p>
    <w:p w:rsidR="007E2F97" w:rsidRDefault="00C30D0E">
      <w:pPr>
        <w:pStyle w:val="Standard"/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Rozkład jazdy autobusów w ramach postępowania pn.: „Organizacja dowozu uczniów na terenie Gminy Rogóźno poprzez zakup biletów miesięcznych oraz sprawowanie </w:t>
      </w:r>
      <w:r>
        <w:rPr>
          <w:rFonts w:ascii="Times New Roman" w:hAnsi="Times New Roman"/>
          <w:b/>
        </w:rPr>
        <w:t>opieki nad dziećmi w autobusie w okresie od 01.02.2022 r. do 30.06.2022 r."</w:t>
      </w:r>
    </w:p>
    <w:p w:rsidR="007E2F97" w:rsidRDefault="007E2F97">
      <w:pPr>
        <w:rPr>
          <w:rFonts w:ascii="Times New Roman" w:hAnsi="Times New Roman"/>
        </w:rPr>
      </w:pPr>
    </w:p>
    <w:p w:rsidR="007E2F97" w:rsidRDefault="00C30D0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AUTOBUS I</w:t>
      </w:r>
    </w:p>
    <w:p w:rsidR="007E2F97" w:rsidRDefault="00C30D0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Poniedziałek, wtorek, środa</w:t>
      </w:r>
    </w:p>
    <w:p w:rsidR="007E2F97" w:rsidRDefault="00C30D0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Dowóz uczniów do Szkoły Podstawowej w Szembruczku, Szkoły Podstawowej w Rogóźnie</w:t>
      </w:r>
      <w:r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i Przedszkola w Rogóźnie.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1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6:50, </w:t>
      </w:r>
      <w:r>
        <w:rPr>
          <w:rFonts w:ascii="Times New Roman" w:hAnsi="Times New Roman"/>
        </w:rPr>
        <w:t>trasa: Rogóźno Szkoła- Rogóźno- Kłódka /Łysakowo I - Kłódka/Łysakowo II – Kłódka/ Łysakowo III – Kłódka/dół – Szkoła Podstawowa Rogóźno - Przedszkole Rogóźno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dowożonych uczniów: 25)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2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7:20, trasa: Przedszkole Ro</w:t>
      </w:r>
      <w:r>
        <w:rPr>
          <w:rFonts w:ascii="Times New Roman" w:hAnsi="Times New Roman"/>
        </w:rPr>
        <w:t xml:space="preserve">góźno – Sobótka – Sobótka I – Szembruczek Szkoła-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dowożonych uczniów: 6) 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3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7:30, trasa: Szembruczek Szkoła - Szembruk II – Szembruk  IV – Szembruk III  – Szembruk II – Szembruk I – Budy – Szembruczek Szkoła 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dowożonych uczniów: 36 )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4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7:50, trasa:  Szembruczek Szkoła - Szembruczek IV – Sobótka I – Sobótka – Rogóźno I – Rogóźno Szkoła  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dowożonych uczniów: 4)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Dowóz uczniów do Szkoły Podstawowej</w:t>
      </w:r>
      <w:r>
        <w:rPr>
          <w:rFonts w:ascii="Times New Roman" w:hAnsi="Times New Roman"/>
          <w:u w:val="single"/>
        </w:rPr>
        <w:t xml:space="preserve"> w Białochowie 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Trasa 1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8:35, trasa: Rogóźno Szkoła – Skurgwy – Gubiny I – Gubiny II – Skurgwy IV – Zarośle IV – Zarośle V – Zarośle IV – Skurgwy V – Skurgwy IV – Białochowo Szkoła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dowożonych uczniów: 12)</w:t>
      </w:r>
    </w:p>
    <w:p w:rsidR="007E2F97" w:rsidRDefault="007E2F97">
      <w:pPr>
        <w:pageBreakBefore/>
        <w:suppressAutoHyphens w:val="0"/>
        <w:rPr>
          <w:rFonts w:ascii="Times New Roman" w:hAnsi="Times New Roman"/>
        </w:rPr>
      </w:pP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Czwartek, p</w:t>
      </w:r>
      <w:r>
        <w:rPr>
          <w:rFonts w:ascii="Times New Roman" w:hAnsi="Times New Roman"/>
          <w:b/>
        </w:rPr>
        <w:t>iątek</w:t>
      </w:r>
    </w:p>
    <w:p w:rsidR="007E2F97" w:rsidRDefault="00C30D0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Dowóz uczniów do Szkoły Podstawowej w Szembruczku, Szkoły Podstawowej w Rogóźnie </w:t>
      </w:r>
      <w:r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i Przedszkola w Rogóźnie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1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6:50, trasa: Rogóźno Szkoła- Rogóźno- Kłódka /Łysakowo I - Kłódka/Łysakowo II – Kłódka/ Łysakowo III – Kłódka/dół –</w:t>
      </w:r>
      <w:r>
        <w:rPr>
          <w:rFonts w:ascii="Times New Roman" w:hAnsi="Times New Roman"/>
        </w:rPr>
        <w:t xml:space="preserve"> Szkoła Podstawowa Rogóźno – Przedszkole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dowożonych uczniów: 25)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2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7:20, trasa: Przedszkole – Sobótka – Sobótka I – Szembruczek Szkoła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dowożonych uczniów: 6) 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3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7:30, </w:t>
      </w:r>
      <w:r>
        <w:rPr>
          <w:rFonts w:ascii="Times New Roman" w:hAnsi="Times New Roman"/>
        </w:rPr>
        <w:t xml:space="preserve">trasa:  Szembruczek Szkoła- Szembruk II – Szembruk  IV – Szembruk III  – Szembruk II – Szembruk I – Budy – Szembruczek Szkoła 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dowożonych uczniów: 36)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4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7:50, trasa: Szembruczek Szkoła - Szembruczek IV – Sobótka</w:t>
      </w:r>
      <w:r>
        <w:rPr>
          <w:rFonts w:ascii="Times New Roman" w:hAnsi="Times New Roman"/>
        </w:rPr>
        <w:t xml:space="preserve"> I – Sobótka – Rogóźno I – Rogóźno Szkoła  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dowożonych uczniów: 4) </w:t>
      </w: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C30D0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7E2F97" w:rsidRDefault="00C30D0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Poniedziałek, wtorek, środa, czwartek</w:t>
      </w:r>
    </w:p>
    <w:p w:rsidR="007E2F97" w:rsidRDefault="00C30D0E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Odwóz uczniów ze Szkoły Podstawowej w Rogóźnie i Szkoły Podstawowej w Szembruczku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1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12:45, trasa: Ro</w:t>
      </w:r>
      <w:r>
        <w:rPr>
          <w:rFonts w:ascii="Times New Roman" w:hAnsi="Times New Roman"/>
        </w:rPr>
        <w:t>góźno Szkoła – Sobótka – Sobótka I – Szembruczek Szkoła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dowożonych uczniów: 4) 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2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13:00, trasa:  Szembruczek Szkoła -Budy - Szembruk I – Szembruk  II  – Szembruk III  – Szembruk IV – Szembruk IV  – Szembruczek </w:t>
      </w:r>
      <w:r>
        <w:rPr>
          <w:rFonts w:ascii="Times New Roman" w:hAnsi="Times New Roman"/>
        </w:rPr>
        <w:t xml:space="preserve">Szkoła –Szembruczek IV – Sobótka – Szembruczek Szkoła 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dowożonych uczniów: 20)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Trasa 3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14:45, trasa: Szembruczek Szkoła  - Budy IV – Szembruk I – Szembruk II – Szembruk III – Szembruczek IV – Sobótka – Rogóźno Szkoła 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dowożonych uczniów: 10)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Piątek </w:t>
      </w:r>
    </w:p>
    <w:p w:rsidR="007E2F97" w:rsidRDefault="00C30D0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Odwóz uczniów ze Szkoły Podstawowej w Rogóźnie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Trasa 1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13:45 Rogóźno Szkoła – Sobótka – Sobótka I – Szembruczek Szkoła- 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dowożonych uczniów: 4)  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 2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</w:t>
      </w:r>
      <w:r>
        <w:rPr>
          <w:rFonts w:ascii="Times New Roman" w:hAnsi="Times New Roman"/>
        </w:rPr>
        <w:t>około godz. 14:00, trasa: Szembruczek Szkoła- Budy - Szembruk I – Szembruk  II  – Szembruk III  – Szembruk IV – Szembruk IV  – Szembruczek Szkoła –Szembruczek IV – Sobótka – Rogóźno Szkoła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dowożonych uczniów: 36)</w:t>
      </w:r>
    </w:p>
    <w:p w:rsidR="007E2F97" w:rsidRDefault="007E2F97">
      <w:pPr>
        <w:jc w:val="both"/>
        <w:rPr>
          <w:rFonts w:ascii="Times New Roman" w:hAnsi="Times New Roman"/>
          <w:b/>
        </w:rPr>
      </w:pPr>
    </w:p>
    <w:p w:rsidR="007E2F97" w:rsidRDefault="00C30D0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AUTOBUS II</w:t>
      </w:r>
    </w:p>
    <w:p w:rsidR="007E2F97" w:rsidRDefault="007E2F97">
      <w:pPr>
        <w:jc w:val="both"/>
        <w:rPr>
          <w:rFonts w:ascii="Times New Roman" w:hAnsi="Times New Roman"/>
          <w:b/>
        </w:rPr>
      </w:pP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Poniedziałe</w:t>
      </w:r>
      <w:r>
        <w:rPr>
          <w:rFonts w:ascii="Times New Roman" w:hAnsi="Times New Roman"/>
          <w:b/>
        </w:rPr>
        <w:t xml:space="preserve">k, wtorek, środa, czwartek, piątek </w:t>
      </w:r>
    </w:p>
    <w:p w:rsidR="007E2F97" w:rsidRDefault="00C30D0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Dowóz uczniów do Szkoły Podstawowej w Rogóźnie, Przedszkola Publicznego oraz Szkoły Podstawowej w Białochowie 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Trasa 1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6:55, trasa: Rogóźno, Skurgwy III – Gubiny II – Gubiny I – Skurgwy VI – Skurgwy I</w:t>
      </w:r>
      <w:r>
        <w:rPr>
          <w:rFonts w:ascii="Times New Roman" w:hAnsi="Times New Roman"/>
        </w:rPr>
        <w:t xml:space="preserve"> - Zarośle III – Zarośle IV- Skurgwy I – Zarośle III – Zarośle IV – Skurgwy II – Skurgwy V – Skurgwy IV – Białochowo Pętla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uczniów: 29)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2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7:25, trasa: Białochowo Pętla – Skurgwy IV – Skurgwy II – Rogoźno (dworz</w:t>
      </w:r>
      <w:r>
        <w:rPr>
          <w:rFonts w:ascii="Times New Roman" w:hAnsi="Times New Roman"/>
        </w:rPr>
        <w:t xml:space="preserve">ec) – Rogóźno Szkoła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uczniów: 15)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3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7:40, trasa: Rogóźno Szkoła – Rogóźno Zamek (dół) –Rogóźno Zamek – Rogóźno – Rogóźno Szkoła – Rogóźno Przedszkole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(szacunkowa liczba uczniów: 50)</w:t>
      </w: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Poniedziałek, wtorek, </w:t>
      </w:r>
      <w:r>
        <w:rPr>
          <w:rFonts w:ascii="Times New Roman" w:hAnsi="Times New Roman"/>
          <w:b/>
        </w:rPr>
        <w:t>środa, czwartek, piątek</w:t>
      </w:r>
    </w:p>
    <w:p w:rsidR="007E2F97" w:rsidRDefault="00C30D0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Odwozy uczniów z Przedszkola w Rogóźnie i Szkoły Podstawowej w Rogóźnie, Szkoły Podstawowej w Białochowie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Trasa 1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12:45, trasa:  Rogóźno Przedszkole – Rogóźno Szkoła – Rogóźno – Rogóźno Zamek (dół) – Rogóźno Zame</w:t>
      </w:r>
      <w:r>
        <w:rPr>
          <w:rFonts w:ascii="Times New Roman" w:hAnsi="Times New Roman"/>
        </w:rPr>
        <w:t xml:space="preserve">k – Kłódka/ Łysakowo  Kłódka Łysakowo III – Kłódka / Łysakowo I – Kłódka Łysakowo II – Rogóźno Szkoła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uczniów: 50) 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lastRenderedPageBreak/>
        <w:t>Trasa 2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13:20, trasa:  Rogóźno Szkoła – Rogóźno (dworzec) – Skurgwy II – Skurgwy – Białochowo Pętla </w:t>
      </w:r>
      <w:r>
        <w:rPr>
          <w:rFonts w:ascii="Times New Roman" w:hAnsi="Times New Roman"/>
        </w:rPr>
        <w:t>( szacunkowa liczba uczniów 15)</w:t>
      </w:r>
    </w:p>
    <w:p w:rsidR="007E2F97" w:rsidRDefault="00C30D0E">
      <w:pPr>
        <w:jc w:val="both"/>
      </w:pPr>
      <w:r>
        <w:rPr>
          <w:rFonts w:ascii="Times New Roman" w:hAnsi="Times New Roman"/>
          <w:b/>
        </w:rPr>
        <w:t>Trasa 3</w:t>
      </w: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13:30, trasa: Białochowo Pętla  – Skurgwy – Skurgwy V – Skurgwy VI – Gubiny I – Gubiny II – Skurgwy I – Skurgwy II – Zarośle II – Zarośle III – Zarośle IV – Skurgwy III – Rogóźno (szacunkowa liczb</w:t>
      </w:r>
      <w:r>
        <w:rPr>
          <w:rFonts w:ascii="Times New Roman" w:hAnsi="Times New Roman"/>
        </w:rPr>
        <w:t>a uczniów: 20)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Trasa 4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14:40, trasa: Rogóźno Szkoła – Rogóźno – Rogóźno Zamek (dół) – Rogóźno Zamek – Rogóźno Szkoła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uczniów: 25) 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Trasa 5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Wyjazd około godz. 14:50, trasa: Rogóźno Szkoła  – Rogóźno Dworzec – Skurgwy –</w:t>
      </w:r>
      <w:r>
        <w:rPr>
          <w:rFonts w:ascii="Times New Roman" w:hAnsi="Times New Roman"/>
        </w:rPr>
        <w:t xml:space="preserve"> Białochowo (szacunkowa liczba uczniów: 15)</w:t>
      </w:r>
    </w:p>
    <w:p w:rsidR="007E2F97" w:rsidRDefault="00C30D0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Trasa 6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Wyjazd około godz. 15:00, trasa: Białochowo Pętla – Skurgwy V – Gubiny I – Gubiny II – Skurgwy I - Skurgwy II – Zarośle II – Zarośle III – Zarośle IV – Skurgwy – Rogóźno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(szacunkowa liczba uczniów: 25)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E2F97" w:rsidRDefault="00C30D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E2F97" w:rsidRDefault="007E2F97">
      <w:pPr>
        <w:jc w:val="both"/>
        <w:rPr>
          <w:rFonts w:ascii="Times New Roman" w:hAnsi="Times New Roman"/>
        </w:rPr>
      </w:pPr>
    </w:p>
    <w:p w:rsidR="007E2F97" w:rsidRDefault="007E2F97">
      <w:pPr>
        <w:jc w:val="both"/>
        <w:rPr>
          <w:rFonts w:ascii="Times New Roman" w:hAnsi="Times New Roman"/>
        </w:rPr>
      </w:pPr>
    </w:p>
    <w:sectPr w:rsidR="007E2F97">
      <w:headerReference w:type="default" r:id="rId6"/>
      <w:pgSz w:w="11906" w:h="16838"/>
      <w:pgMar w:top="2127" w:right="1417" w:bottom="993" w:left="1417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D0E" w:rsidRDefault="00C30D0E">
      <w:pPr>
        <w:spacing w:after="0"/>
      </w:pPr>
      <w:r>
        <w:separator/>
      </w:r>
    </w:p>
  </w:endnote>
  <w:endnote w:type="continuationSeparator" w:id="0">
    <w:p w:rsidR="00C30D0E" w:rsidRDefault="00C30D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D0E" w:rsidRDefault="00C30D0E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C30D0E" w:rsidRDefault="00C30D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04A" w:rsidRDefault="00C30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167006</wp:posOffset>
          </wp:positionV>
          <wp:extent cx="2486025" cy="733421"/>
          <wp:effectExtent l="0" t="0" r="9525" b="0"/>
          <wp:wrapSquare wrapText="bothSides"/>
          <wp:docPr id="1" name="Obraz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-24" t="-85" r="-24" b="-85"/>
                  <a:stretch>
                    <a:fillRect/>
                  </a:stretch>
                </pic:blipFill>
                <pic:spPr>
                  <a:xfrm>
                    <a:off x="0" y="0"/>
                    <a:ext cx="2486025" cy="73342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E2F97"/>
    <w:rsid w:val="007E2F97"/>
    <w:rsid w:val="009F722C"/>
    <w:rsid w:val="00C3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1F1E0-F59C-489F-9E7E-676BABDD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customStyle="1" w:styleId="Standard">
    <w:name w:val="Standard"/>
    <w:pPr>
      <w:suppressAutoHyphens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WPA</cp:lastModifiedBy>
  <cp:revision>2</cp:revision>
  <cp:lastPrinted>2021-12-28T10:03:00Z</cp:lastPrinted>
  <dcterms:created xsi:type="dcterms:W3CDTF">2022-01-13T11:18:00Z</dcterms:created>
  <dcterms:modified xsi:type="dcterms:W3CDTF">2022-01-13T11:18:00Z</dcterms:modified>
</cp:coreProperties>
</file>